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E3E5" w:themeColor="background2"/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054216C8" w14:textId="77777777" w:rsidTr="002A068F">
        <w:trPr>
          <w:trHeight w:val="8366"/>
          <w:tblHeader/>
        </w:trPr>
        <w:tc>
          <w:tcPr>
            <w:tcW w:w="7819" w:type="dxa"/>
          </w:tcPr>
          <w:p w14:paraId="00E46EEE" w14:textId="77777777" w:rsidR="00681B8F" w:rsidRPr="005E3E57" w:rsidRDefault="00127ABA" w:rsidP="00681B8F">
            <w:pPr>
              <w:pStyle w:val="Subtitle"/>
              <w:jc w:val="center"/>
              <w:rPr>
                <w:rFonts w:ascii="Harrington" w:hAnsi="Harrington"/>
                <w:b/>
                <w:sz w:val="44"/>
                <w:szCs w:val="44"/>
              </w:rPr>
            </w:pPr>
            <w:r w:rsidRPr="005E3E57">
              <w:rPr>
                <w:rFonts w:ascii="Harrington" w:hAnsi="Harrington"/>
                <w:b/>
                <w:sz w:val="44"/>
                <w:szCs w:val="44"/>
              </w:rPr>
              <w:t>Together we have</w:t>
            </w:r>
          </w:p>
          <w:p w14:paraId="56804A1F" w14:textId="77777777" w:rsidR="00897FB4" w:rsidRPr="005E3E57" w:rsidRDefault="00127ABA" w:rsidP="00681B8F">
            <w:pPr>
              <w:pStyle w:val="Subtitle"/>
              <w:jc w:val="center"/>
              <w:rPr>
                <w:rFonts w:ascii="Harrington" w:hAnsi="Harrington"/>
                <w:b/>
                <w:sz w:val="44"/>
                <w:szCs w:val="44"/>
              </w:rPr>
            </w:pPr>
            <w:r w:rsidRPr="005E3E57">
              <w:rPr>
                <w:rFonts w:ascii="Harrington" w:hAnsi="Harrington"/>
                <w:b/>
                <w:sz w:val="44"/>
                <w:szCs w:val="44"/>
              </w:rPr>
              <w:t>hope in the lord</w:t>
            </w:r>
          </w:p>
          <w:p w14:paraId="12A860CE" w14:textId="77777777" w:rsidR="00681B8F" w:rsidRPr="00681B8F" w:rsidRDefault="00566504" w:rsidP="00566504">
            <w:pPr>
              <w:pStyle w:val="Title"/>
              <w:jc w:val="center"/>
              <w:rPr>
                <w:color w:val="0070C0"/>
                <w:sz w:val="32"/>
                <w:szCs w:val="32"/>
              </w:rPr>
            </w:pPr>
            <w:r w:rsidRPr="00681B8F">
              <w:rPr>
                <w:color w:val="0070C0"/>
                <w:sz w:val="32"/>
                <w:szCs w:val="32"/>
              </w:rPr>
              <w:t xml:space="preserve">so. Will </w:t>
            </w:r>
            <w:r w:rsidR="00E7006F" w:rsidRPr="00681B8F">
              <w:rPr>
                <w:color w:val="0070C0"/>
                <w:sz w:val="32"/>
                <w:szCs w:val="32"/>
              </w:rPr>
              <w:t xml:space="preserve">- </w:t>
            </w:r>
            <w:r w:rsidRPr="00681B8F">
              <w:rPr>
                <w:color w:val="0070C0"/>
                <w:sz w:val="32"/>
                <w:szCs w:val="32"/>
              </w:rPr>
              <w:t xml:space="preserve">Grundy deanery </w:t>
            </w:r>
          </w:p>
          <w:p w14:paraId="60968019" w14:textId="77777777" w:rsidR="00897FB4" w:rsidRPr="00566504" w:rsidRDefault="00566504" w:rsidP="00566504">
            <w:pPr>
              <w:pStyle w:val="Title"/>
              <w:jc w:val="center"/>
              <w:rPr>
                <w:color w:val="0070C0"/>
              </w:rPr>
            </w:pPr>
            <w:r w:rsidRPr="00566504">
              <w:rPr>
                <w:color w:val="0070C0"/>
              </w:rPr>
              <w:t>spring institute</w:t>
            </w:r>
          </w:p>
          <w:p w14:paraId="0438F500" w14:textId="77777777" w:rsidR="005E3E57" w:rsidRDefault="00127ABA" w:rsidP="005E3E57">
            <w:pPr>
              <w:pStyle w:val="Subtitle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 evening of fellowship</w:t>
            </w:r>
          </w:p>
          <w:p w14:paraId="5AA57991" w14:textId="40A139F3" w:rsidR="00897FB4" w:rsidRPr="005E3E57" w:rsidRDefault="00915161" w:rsidP="005E3E57">
            <w:pPr>
              <w:pStyle w:val="Subtitle"/>
              <w:jc w:val="center"/>
              <w:rPr>
                <w:b/>
                <w:sz w:val="32"/>
                <w:szCs w:val="32"/>
              </w:rPr>
            </w:pPr>
            <w:r w:rsidRPr="00842CED">
              <w:rPr>
                <w:noProof/>
                <w:color w:val="0070C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94DCB3" wp14:editId="06E389F6">
                      <wp:simplePos x="0" y="0"/>
                      <wp:positionH relativeFrom="column">
                        <wp:posOffset>3650615</wp:posOffset>
                      </wp:positionH>
                      <wp:positionV relativeFrom="paragraph">
                        <wp:posOffset>571500</wp:posOffset>
                      </wp:positionV>
                      <wp:extent cx="1600200" cy="2028825"/>
                      <wp:effectExtent l="0" t="0" r="0" b="952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2028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7248C8" w14:textId="77777777" w:rsidR="00915161" w:rsidRDefault="00915161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78AD0253" wp14:editId="0FD00591">
                                        <wp:extent cx="1457325" cy="1866900"/>
                                        <wp:effectExtent l="0" t="0" r="9525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Hope-Theme-web-scaled[1]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386" cy="18746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94DC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6" type="#_x0000_t202" style="position:absolute;left:0;text-align:left;margin-left:287.45pt;margin-top:45pt;width:126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" fillcolor="white [3201]" stroked="f" strokeweight=".5pt">
                      <v:textbox>
                        <w:txbxContent>
                          <w:p w14:paraId="277248C8" w14:textId="77777777" w:rsidR="00915161" w:rsidRDefault="00915161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8AD0253" wp14:editId="0FD00591">
                                  <wp:extent cx="1457325" cy="1866900"/>
                                  <wp:effectExtent l="0" t="0" r="952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Hope-Theme-web-scaled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386" cy="1874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6504" w:rsidRPr="00842CED">
              <w:rPr>
                <w:color w:val="0070C0"/>
                <w:sz w:val="36"/>
                <w:szCs w:val="36"/>
              </w:rPr>
              <w:t>date:  May 22, 2024</w:t>
            </w:r>
          </w:p>
          <w:p w14:paraId="19359C79" w14:textId="77777777" w:rsidR="00897FB4" w:rsidRPr="00842CED" w:rsidRDefault="00566504" w:rsidP="00842CED">
            <w:pPr>
              <w:pStyle w:val="Time"/>
              <w:ind w:left="0"/>
              <w:rPr>
                <w:color w:val="0070C0"/>
                <w:sz w:val="36"/>
                <w:szCs w:val="36"/>
              </w:rPr>
            </w:pPr>
            <w:r w:rsidRPr="00842CED">
              <w:rPr>
                <w:color w:val="0070C0"/>
                <w:sz w:val="36"/>
                <w:szCs w:val="36"/>
              </w:rPr>
              <w:t>Time:  Registration 5:30 pm</w:t>
            </w:r>
            <w:r w:rsidR="00E7006F" w:rsidRPr="00842CED">
              <w:rPr>
                <w:color w:val="0070C0"/>
                <w:sz w:val="36"/>
                <w:szCs w:val="36"/>
              </w:rPr>
              <w:t xml:space="preserve">              </w:t>
            </w:r>
          </w:p>
          <w:p w14:paraId="38C09DE8" w14:textId="77777777" w:rsidR="00566504" w:rsidRDefault="00566504" w:rsidP="00566504">
            <w:pPr>
              <w:pStyle w:val="Time"/>
              <w:ind w:left="0"/>
              <w:rPr>
                <w:color w:val="0070C0"/>
                <w:sz w:val="36"/>
                <w:szCs w:val="36"/>
              </w:rPr>
            </w:pPr>
            <w:r w:rsidRPr="00842CED">
              <w:rPr>
                <w:color w:val="0070C0"/>
                <w:sz w:val="36"/>
                <w:szCs w:val="36"/>
              </w:rPr>
              <w:t xml:space="preserve">               </w:t>
            </w:r>
            <w:proofErr w:type="gramStart"/>
            <w:r w:rsidRPr="00842CED">
              <w:rPr>
                <w:color w:val="0070C0"/>
                <w:sz w:val="36"/>
                <w:szCs w:val="36"/>
              </w:rPr>
              <w:t>Mass</w:t>
            </w:r>
            <w:r w:rsidR="00E7006F" w:rsidRPr="00842CED">
              <w:rPr>
                <w:color w:val="0070C0"/>
                <w:sz w:val="36"/>
                <w:szCs w:val="36"/>
              </w:rPr>
              <w:t xml:space="preserve"> </w:t>
            </w:r>
            <w:r w:rsidRPr="00842CED">
              <w:rPr>
                <w:color w:val="0070C0"/>
                <w:sz w:val="36"/>
                <w:szCs w:val="36"/>
              </w:rPr>
              <w:t xml:space="preserve"> 6:00</w:t>
            </w:r>
            <w:proofErr w:type="gramEnd"/>
            <w:r w:rsidRPr="00842CED">
              <w:rPr>
                <w:color w:val="0070C0"/>
                <w:sz w:val="36"/>
                <w:szCs w:val="36"/>
              </w:rPr>
              <w:t xml:space="preserve"> pm</w:t>
            </w:r>
          </w:p>
          <w:p w14:paraId="41C0CCF1" w14:textId="72EC199F" w:rsidR="005E3E57" w:rsidRPr="005E3E57" w:rsidRDefault="005E3E57" w:rsidP="005E3E57">
            <w:pPr>
              <w:pStyle w:val="Time"/>
              <w:ind w:left="0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 xml:space="preserve">    </w:t>
            </w:r>
            <w:r w:rsidRPr="005E3E57">
              <w:rPr>
                <w:color w:val="0070C0"/>
                <w:sz w:val="32"/>
                <w:szCs w:val="32"/>
              </w:rPr>
              <w:t>(dinner and meeting to follow)</w:t>
            </w:r>
          </w:p>
          <w:p w14:paraId="50769FDA" w14:textId="06857DC5" w:rsidR="00E7006F" w:rsidRDefault="005E3E57" w:rsidP="00566504">
            <w:pPr>
              <w:pStyle w:val="Time"/>
              <w:ind w:left="0"/>
              <w:rPr>
                <w:color w:val="0070C0"/>
                <w:sz w:val="36"/>
                <w:szCs w:val="36"/>
              </w:rPr>
            </w:pPr>
            <w:r>
              <w:rPr>
                <w:color w:val="0070C0"/>
                <w:sz w:val="36"/>
                <w:szCs w:val="36"/>
              </w:rPr>
              <w:t xml:space="preserve"> </w:t>
            </w:r>
            <w:r w:rsidR="00E7006F" w:rsidRPr="00842CED">
              <w:rPr>
                <w:color w:val="0070C0"/>
                <w:sz w:val="36"/>
                <w:szCs w:val="36"/>
              </w:rPr>
              <w:t xml:space="preserve">celebrant: father </w:t>
            </w:r>
            <w:proofErr w:type="spellStart"/>
            <w:r w:rsidR="00E7006F" w:rsidRPr="00842CED">
              <w:rPr>
                <w:color w:val="0070C0"/>
                <w:sz w:val="36"/>
                <w:szCs w:val="36"/>
              </w:rPr>
              <w:t>sebastian</w:t>
            </w:r>
            <w:proofErr w:type="spellEnd"/>
            <w:r w:rsidR="00E7006F" w:rsidRPr="00842CED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="00E7006F" w:rsidRPr="00842CED">
              <w:rPr>
                <w:color w:val="0070C0"/>
                <w:sz w:val="36"/>
                <w:szCs w:val="36"/>
              </w:rPr>
              <w:t>g</w:t>
            </w:r>
            <w:r>
              <w:rPr>
                <w:color w:val="0070C0"/>
                <w:sz w:val="36"/>
                <w:szCs w:val="36"/>
              </w:rPr>
              <w:t>a</w:t>
            </w:r>
            <w:r w:rsidR="00E7006F" w:rsidRPr="00842CED">
              <w:rPr>
                <w:color w:val="0070C0"/>
                <w:sz w:val="36"/>
                <w:szCs w:val="36"/>
              </w:rPr>
              <w:t>rg</w:t>
            </w:r>
            <w:r>
              <w:rPr>
                <w:color w:val="0070C0"/>
                <w:sz w:val="36"/>
                <w:szCs w:val="36"/>
              </w:rPr>
              <w:t>o</w:t>
            </w:r>
            <w:r w:rsidR="00E7006F" w:rsidRPr="00842CED">
              <w:rPr>
                <w:color w:val="0070C0"/>
                <w:sz w:val="36"/>
                <w:szCs w:val="36"/>
              </w:rPr>
              <w:t>l</w:t>
            </w:r>
            <w:proofErr w:type="spellEnd"/>
          </w:p>
          <w:p w14:paraId="71DF4E7A" w14:textId="77777777" w:rsidR="00E7006F" w:rsidRPr="00842CED" w:rsidRDefault="00566504" w:rsidP="00897FB4">
            <w:pPr>
              <w:pStyle w:val="Location"/>
              <w:rPr>
                <w:i/>
                <w:sz w:val="32"/>
                <w:szCs w:val="32"/>
              </w:rPr>
            </w:pPr>
            <w:r w:rsidRPr="00842CED">
              <w:rPr>
                <w:i/>
                <w:sz w:val="32"/>
                <w:szCs w:val="32"/>
              </w:rPr>
              <w:t>St. Rose of Lima</w:t>
            </w:r>
            <w:r w:rsidR="00E7006F" w:rsidRPr="00842CED">
              <w:rPr>
                <w:i/>
                <w:sz w:val="32"/>
                <w:szCs w:val="32"/>
              </w:rPr>
              <w:t xml:space="preserve"> Catholic</w:t>
            </w:r>
            <w:r w:rsidRPr="00842CED">
              <w:rPr>
                <w:i/>
                <w:sz w:val="32"/>
                <w:szCs w:val="32"/>
              </w:rPr>
              <w:t xml:space="preserve"> Church </w:t>
            </w:r>
          </w:p>
          <w:p w14:paraId="1ED287D2" w14:textId="77777777" w:rsidR="00897FB4" w:rsidRPr="00842CED" w:rsidRDefault="00566504" w:rsidP="00897FB4">
            <w:pPr>
              <w:pStyle w:val="Location"/>
              <w:rPr>
                <w:i/>
                <w:sz w:val="32"/>
                <w:szCs w:val="32"/>
              </w:rPr>
            </w:pPr>
            <w:r w:rsidRPr="00842CED">
              <w:rPr>
                <w:i/>
                <w:sz w:val="32"/>
                <w:szCs w:val="32"/>
              </w:rPr>
              <w:t>(</w:t>
            </w:r>
            <w:r w:rsidR="00127ABA" w:rsidRPr="00842CED">
              <w:rPr>
                <w:i/>
                <w:sz w:val="32"/>
                <w:szCs w:val="32"/>
              </w:rPr>
              <w:t>sign in table will be in school foyer</w:t>
            </w:r>
            <w:r w:rsidRPr="00842CED">
              <w:rPr>
                <w:i/>
                <w:sz w:val="32"/>
                <w:szCs w:val="32"/>
              </w:rPr>
              <w:t>)</w:t>
            </w:r>
          </w:p>
          <w:p w14:paraId="0DB1538A" w14:textId="0188D945" w:rsidR="00897FB4" w:rsidRDefault="00566504" w:rsidP="00897FB4">
            <w:pPr>
              <w:pStyle w:val="Location"/>
              <w:rPr>
                <w:i/>
                <w:sz w:val="32"/>
                <w:szCs w:val="32"/>
              </w:rPr>
            </w:pPr>
            <w:r w:rsidRPr="00842CED">
              <w:rPr>
                <w:i/>
                <w:sz w:val="32"/>
                <w:szCs w:val="32"/>
              </w:rPr>
              <w:t>634 S. Kank</w:t>
            </w:r>
            <w:r w:rsidR="00E7006F" w:rsidRPr="00842CED">
              <w:rPr>
                <w:i/>
                <w:sz w:val="32"/>
                <w:szCs w:val="32"/>
              </w:rPr>
              <w:t xml:space="preserve">akee St., </w:t>
            </w:r>
            <w:r w:rsidRPr="00842CED">
              <w:rPr>
                <w:i/>
                <w:sz w:val="32"/>
                <w:szCs w:val="32"/>
              </w:rPr>
              <w:t>Wilmington, Il.</w:t>
            </w:r>
          </w:p>
          <w:p w14:paraId="5C9F1A93" w14:textId="43A963EE" w:rsidR="00394D18" w:rsidRPr="00842CED" w:rsidRDefault="00394D18" w:rsidP="00897FB4">
            <w:pPr>
              <w:pStyle w:val="Location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RSVP: May 8, 2024</w:t>
            </w:r>
          </w:p>
          <w:p w14:paraId="00A8C63A" w14:textId="50F7B6FB" w:rsidR="00394D18" w:rsidRDefault="00127ABA" w:rsidP="00127ABA">
            <w:pPr>
              <w:ind w:left="0"/>
            </w:pPr>
            <w:r>
              <w:t xml:space="preserve">Tickets are $20.00 per person. </w:t>
            </w:r>
            <w:r w:rsidR="00394D18">
              <w:t xml:space="preserve"> Please mail attendance number and one check from each CCW written to South Will Grundy Deanery mail to</w:t>
            </w:r>
          </w:p>
          <w:p w14:paraId="0B243197" w14:textId="07FCECC7" w:rsidR="00897FB4" w:rsidRDefault="00394D18" w:rsidP="00127ABA">
            <w:pPr>
              <w:ind w:left="0"/>
            </w:pPr>
            <w:r>
              <w:t>Ann Norkus 19910 Normandy Lane, Mokena, Il. 60448</w:t>
            </w:r>
          </w:p>
          <w:p w14:paraId="66DE9D36" w14:textId="3630E2DD" w:rsidR="00394D18" w:rsidRPr="00897FB4" w:rsidRDefault="00394D18" w:rsidP="00127ABA">
            <w:pPr>
              <w:ind w:left="0"/>
            </w:pP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E3E5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26CDEE69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DFE3E5" w:themeFill="background2"/>
            <w:vAlign w:val="center"/>
          </w:tcPr>
          <w:p w14:paraId="5370BB4A" w14:textId="0FD72CF0" w:rsidR="00897FB4" w:rsidRPr="00897FB4" w:rsidRDefault="00000000" w:rsidP="00E7006F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1651CC39F75B4DA4854EDD839E328027"/>
                </w:placeholder>
                <w:temporary/>
                <w:showingPlcHdr/>
                <w15:appearance w15:val="hidden"/>
              </w:sdtPr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r w:rsidR="00E7006F">
              <w:t xml:space="preserve"> </w:t>
            </w:r>
            <w:r w:rsidR="00127ABA">
              <w:t xml:space="preserve">Laura </w:t>
            </w:r>
            <w:proofErr w:type="spellStart"/>
            <w:r w:rsidR="00127ABA">
              <w:t>rusiniak</w:t>
            </w:r>
            <w:proofErr w:type="spellEnd"/>
            <w:r w:rsidR="005E3E57">
              <w:t>, 630.302.2681</w:t>
            </w:r>
          </w:p>
        </w:tc>
      </w:tr>
    </w:tbl>
    <w:p w14:paraId="453FF488" w14:textId="77777777" w:rsidR="002A068F" w:rsidRDefault="002A068F" w:rsidP="00A95506">
      <w:pPr>
        <w:pStyle w:val="NoSpacing"/>
      </w:pPr>
    </w:p>
    <w:sectPr w:rsidR="002A068F" w:rsidSect="00B870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F38E7" w14:textId="77777777" w:rsidR="005515C9" w:rsidRDefault="005515C9" w:rsidP="0068245E">
      <w:pPr>
        <w:spacing w:after="0" w:line="240" w:lineRule="auto"/>
      </w:pPr>
      <w:r>
        <w:separator/>
      </w:r>
    </w:p>
  </w:endnote>
  <w:endnote w:type="continuationSeparator" w:id="0">
    <w:p w14:paraId="09D81A41" w14:textId="77777777" w:rsidR="005515C9" w:rsidRDefault="005515C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75147" w14:textId="77777777" w:rsidR="005064F8" w:rsidRDefault="005064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C536FD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1B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1D2E8" w14:textId="77777777" w:rsidR="005064F8" w:rsidRDefault="00506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ED2FD" w14:textId="77777777" w:rsidR="005515C9" w:rsidRDefault="005515C9" w:rsidP="0068245E">
      <w:pPr>
        <w:spacing w:after="0" w:line="240" w:lineRule="auto"/>
      </w:pPr>
      <w:r>
        <w:separator/>
      </w:r>
    </w:p>
  </w:footnote>
  <w:footnote w:type="continuationSeparator" w:id="0">
    <w:p w14:paraId="27B926D0" w14:textId="77777777" w:rsidR="005515C9" w:rsidRDefault="005515C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D81E7" w14:textId="77777777" w:rsidR="005064F8" w:rsidRDefault="005064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47D3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7975ED2" wp14:editId="551D597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55085C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2683c6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2683c6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2683c6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2683c6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2683c6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2683c6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2683c6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2683c6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2683c6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2683c6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2683c6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2683c6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2683c6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61FEC78C" wp14:editId="063A2A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06EAE19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1cade4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B066" w14:textId="77777777" w:rsidR="009124DD" w:rsidRDefault="0056650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885490" wp14:editId="0920CF3D">
              <wp:simplePos x="0" y="0"/>
              <wp:positionH relativeFrom="column">
                <wp:posOffset>-171450</wp:posOffset>
              </wp:positionH>
              <wp:positionV relativeFrom="paragraph">
                <wp:posOffset>704850</wp:posOffset>
              </wp:positionV>
              <wp:extent cx="1266825" cy="143827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438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ED3D66" w14:textId="77777777" w:rsidR="00566504" w:rsidRDefault="00566504">
                          <w:pPr>
                            <w:ind w:left="0"/>
                          </w:pP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6872ACF3" wp14:editId="1261C404">
                                <wp:extent cx="1124585" cy="1228725"/>
                                <wp:effectExtent l="0" t="0" r="0" b="9525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Christian-religious-clip-art-on-clip-art-keep-calm-and-crosses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4230" cy="12392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8854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13.5pt;margin-top:55.5pt;width:99.75pt;height:1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" fillcolor="white [3201]" stroked="f" strokeweight=".5pt">
              <v:textbox>
                <w:txbxContent>
                  <w:p w14:paraId="2EED3D66" w14:textId="77777777" w:rsidR="00566504" w:rsidRDefault="00566504">
                    <w:pPr>
                      <w:ind w:left="0"/>
                    </w:pPr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6872ACF3" wp14:editId="1261C404">
                          <wp:extent cx="1124585" cy="1228725"/>
                          <wp:effectExtent l="0" t="0" r="0" b="9525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Christian-religious-clip-art-on-clip-art-keep-calm-and-crosses[1]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4230" cy="12392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A6DD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BB101B" wp14:editId="0565C2F4">
              <wp:simplePos x="0" y="0"/>
              <wp:positionH relativeFrom="column">
                <wp:posOffset>-238125</wp:posOffset>
              </wp:positionH>
              <wp:positionV relativeFrom="paragraph">
                <wp:posOffset>647700</wp:posOffset>
              </wp:positionV>
              <wp:extent cx="5467350" cy="16192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350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5F7AC1" w14:textId="77777777" w:rsidR="004A6DDA" w:rsidRDefault="004A6DDA" w:rsidP="00566504">
                          <w:pPr>
                            <w:ind w:left="2160"/>
                          </w:pP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4BA989D8" wp14:editId="421A0CBE">
                                <wp:extent cx="3990975" cy="1521460"/>
                                <wp:effectExtent l="0" t="0" r="9525" b="254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best-spring-flowers-to-plant[1]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90975" cy="1521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B101B" id="Text Box 19" o:spid="_x0000_s1028" type="#_x0000_t202" style="position:absolute;left:0;text-align:left;margin-left:-18.75pt;margin-top:51pt;width:430.5pt;height:12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" fillcolor="white [3201]" stroked="f" strokeweight=".5pt">
              <v:textbox>
                <w:txbxContent>
                  <w:p w14:paraId="235F7AC1" w14:textId="77777777" w:rsidR="004A6DDA" w:rsidRDefault="004A6DDA" w:rsidP="00566504">
                    <w:pPr>
                      <w:ind w:left="2160"/>
                    </w:pPr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4BA989D8" wp14:editId="421A0CBE">
                          <wp:extent cx="3990975" cy="1521460"/>
                          <wp:effectExtent l="0" t="0" r="9525" b="254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best-spring-flowers-to-plant[1]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90975" cy="152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2BF4AC0F" wp14:editId="647995B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3405D36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1cade4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49794721">
    <w:abstractNumId w:val="11"/>
  </w:num>
  <w:num w:numId="2" w16cid:durableId="723337450">
    <w:abstractNumId w:val="12"/>
  </w:num>
  <w:num w:numId="3" w16cid:durableId="1205949305">
    <w:abstractNumId w:val="10"/>
  </w:num>
  <w:num w:numId="4" w16cid:durableId="1790396036">
    <w:abstractNumId w:val="9"/>
  </w:num>
  <w:num w:numId="5" w16cid:durableId="2055352674">
    <w:abstractNumId w:val="7"/>
  </w:num>
  <w:num w:numId="6" w16cid:durableId="528571132">
    <w:abstractNumId w:val="6"/>
  </w:num>
  <w:num w:numId="7" w16cid:durableId="1277710897">
    <w:abstractNumId w:val="5"/>
  </w:num>
  <w:num w:numId="8" w16cid:durableId="1753813841">
    <w:abstractNumId w:val="4"/>
  </w:num>
  <w:num w:numId="9" w16cid:durableId="28727299">
    <w:abstractNumId w:val="8"/>
  </w:num>
  <w:num w:numId="10" w16cid:durableId="1871256360">
    <w:abstractNumId w:val="3"/>
  </w:num>
  <w:num w:numId="11" w16cid:durableId="1356735259">
    <w:abstractNumId w:val="2"/>
  </w:num>
  <w:num w:numId="12" w16cid:durableId="1054544994">
    <w:abstractNumId w:val="1"/>
  </w:num>
  <w:num w:numId="13" w16cid:durableId="522792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displayBackgroundShap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DDA"/>
    <w:rsid w:val="000D019B"/>
    <w:rsid w:val="000D75FE"/>
    <w:rsid w:val="000E33EA"/>
    <w:rsid w:val="00127ABA"/>
    <w:rsid w:val="001570B2"/>
    <w:rsid w:val="001624C3"/>
    <w:rsid w:val="00220400"/>
    <w:rsid w:val="002733AA"/>
    <w:rsid w:val="002A068F"/>
    <w:rsid w:val="00394D18"/>
    <w:rsid w:val="003F0F46"/>
    <w:rsid w:val="004611DB"/>
    <w:rsid w:val="004A6DDA"/>
    <w:rsid w:val="005064F8"/>
    <w:rsid w:val="005515C9"/>
    <w:rsid w:val="00566504"/>
    <w:rsid w:val="005D2D39"/>
    <w:rsid w:val="005E3E57"/>
    <w:rsid w:val="00681B8F"/>
    <w:rsid w:val="0068245E"/>
    <w:rsid w:val="0069500E"/>
    <w:rsid w:val="00707179"/>
    <w:rsid w:val="00713F12"/>
    <w:rsid w:val="007A4EDB"/>
    <w:rsid w:val="00834305"/>
    <w:rsid w:val="00842CED"/>
    <w:rsid w:val="008872C2"/>
    <w:rsid w:val="00897FB4"/>
    <w:rsid w:val="009124DD"/>
    <w:rsid w:val="00915161"/>
    <w:rsid w:val="0094423C"/>
    <w:rsid w:val="0098723C"/>
    <w:rsid w:val="00A0041B"/>
    <w:rsid w:val="00A95506"/>
    <w:rsid w:val="00AB123B"/>
    <w:rsid w:val="00AC5DF2"/>
    <w:rsid w:val="00B168F9"/>
    <w:rsid w:val="00B870A2"/>
    <w:rsid w:val="00C67FD5"/>
    <w:rsid w:val="00C93A32"/>
    <w:rsid w:val="00CE754C"/>
    <w:rsid w:val="00CF207A"/>
    <w:rsid w:val="00D529A9"/>
    <w:rsid w:val="00D70F37"/>
    <w:rsid w:val="00E402F3"/>
    <w:rsid w:val="00E43EFE"/>
    <w:rsid w:val="00E7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D9F861"/>
  <w15:chartTrackingRefBased/>
  <w15:docId w15:val="{D9A217BA-8368-48F0-B247-A25A781E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0D5672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0D5672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1C619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1C619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335B74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1C619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1C619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335B74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0D5672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0D5672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0D5672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0D5672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0D5672" w:themeColor="accent1" w:themeShade="80"/>
        <w:bottom w:val="single" w:sz="4" w:space="10" w:color="0D5672" w:themeColor="accent1" w:themeShade="80"/>
      </w:pBdr>
      <w:spacing w:before="360" w:after="360"/>
      <w:ind w:left="864" w:right="864"/>
      <w:jc w:val="center"/>
    </w:pPr>
    <w:rPr>
      <w:i/>
      <w:iCs/>
      <w:color w:val="0D567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0D5672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0D5672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1CADE4" w:themeColor="accent1" w:shadow="1" w:frame="1"/>
        <w:left w:val="single" w:sz="2" w:space="10" w:color="1CADE4" w:themeColor="accent1" w:shadow="1" w:frame="1"/>
        <w:bottom w:val="single" w:sz="2" w:space="10" w:color="1CADE4" w:themeColor="accent1" w:shadow="1" w:frame="1"/>
        <w:right w:val="single" w:sz="2" w:space="10" w:color="1CADE4" w:themeColor="accent1" w:shadow="1" w:frame="1"/>
      </w:pBdr>
      <w:ind w:left="1152" w:right="1152"/>
    </w:pPr>
    <w:rPr>
      <w:rFonts w:eastAsiaTheme="minorEastAsia"/>
      <w:i/>
      <w:iCs/>
      <w:color w:val="0D5672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0D5672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215D4B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4" Type="http://schemas.openxmlformats.org/officeDocument/2006/relationships/image" Target="media/image5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y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51CC39F75B4DA4854EDD839E328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5799-75BD-42F1-972E-67F7CEF74BBA}"/>
      </w:docPartPr>
      <w:docPartBody>
        <w:p w:rsidR="006F7DC8" w:rsidRDefault="006F7DC8">
          <w:pPr>
            <w:pStyle w:val="1651CC39F75B4DA4854EDD839E328027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DC8"/>
    <w:rsid w:val="006F7DC8"/>
    <w:rsid w:val="00905FD9"/>
    <w:rsid w:val="00B33D80"/>
    <w:rsid w:val="00E5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51CC39F75B4DA4854EDD839E328027">
    <w:name w:val="1651CC39F75B4DA4854EDD839E3280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C:\Users\Nancy\AppData\Roaming\Microsoft\Templates\Springtime event flyer.dotx</Template>
  <TotalTime>1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CCPLD User</dc:creator>
  <cp:keywords/>
  <dc:description/>
  <cp:lastModifiedBy>doug harris</cp:lastModifiedBy>
  <cp:revision>2</cp:revision>
  <cp:lastPrinted>2024-02-15T17:43:00Z</cp:lastPrinted>
  <dcterms:created xsi:type="dcterms:W3CDTF">2024-03-22T21:01:00Z</dcterms:created>
  <dcterms:modified xsi:type="dcterms:W3CDTF">2024-03-22T21:01:00Z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